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BEC" w:rsidRDefault="00405BEC">
      <w:pPr>
        <w:rPr>
          <w:noProof/>
          <w:lang w:eastAsia="en-GB"/>
        </w:rPr>
      </w:pPr>
      <w:r>
        <w:rPr>
          <w:noProof/>
          <w:lang w:eastAsia="en-GB"/>
        </w:rPr>
        <w:pict>
          <v:rect id="Rectangle 6" o:spid="_x0000_s1026" style="position:absolute;margin-left:45pt;margin-top:27pt;width:738pt;height:63.1pt;z-index:-251661824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" o:allowoverlap="f" fillcolor="#1f497d" strokecolor="#1f497d" strokeweight="5pt">
            <v:stroke linestyle="thinThin"/>
            <v:textbox style="mso-next-textbox:#Rectangle 6" inset="10.8pt,10.8pt,10.8pt,10.8pt">
              <w:txbxContent>
                <w:p w:rsidR="00405BEC" w:rsidRPr="008443A5" w:rsidRDefault="00405BEC" w:rsidP="00A22FA2">
                  <w:pPr>
                    <w:jc w:val="center"/>
                    <w:rPr>
                      <w:rFonts w:ascii="Cambria" w:hAnsi="Cambria"/>
                      <w:i/>
                      <w:color w:val="EEECE1"/>
                      <w:sz w:val="52"/>
                      <w:szCs w:val="52"/>
                    </w:rPr>
                  </w:pPr>
                  <w:smartTag w:uri="urn:schemas-microsoft-com:office:smarttags" w:element="PlaceType">
                    <w:smartTag w:uri="urn:schemas-microsoft-com:office:smarttags" w:element="PlaceName">
                      <w:smartTag w:uri="urn:schemas-microsoft-com:office:smarttags" w:element="PlaceName">
                        <w:smartTag w:uri="urn:schemas-microsoft-com:office:smarttags" w:element="place">
                          <w:r w:rsidRPr="008443A5">
                            <w:rPr>
                              <w:rFonts w:ascii="Cambria" w:hAnsi="Cambria"/>
                              <w:i/>
                              <w:color w:val="EEECE1"/>
                              <w:sz w:val="56"/>
                              <w:szCs w:val="56"/>
                            </w:rPr>
                            <w:t>GILLINGHAM</w:t>
                          </w:r>
                        </w:smartTag>
                      </w:smartTag>
                      <w:r w:rsidRPr="008443A5">
                        <w:rPr>
                          <w:rFonts w:ascii="Cambria" w:hAnsi="Cambria"/>
                          <w:i/>
                          <w:color w:val="EEECE1"/>
                          <w:sz w:val="56"/>
                          <w:szCs w:val="56"/>
                        </w:rPr>
                        <w:t xml:space="preserve"> </w:t>
                      </w:r>
                      <w:smartTag w:uri="urn:schemas-microsoft-com:office:smarttags" w:element="PlaceType">
                        <w:r w:rsidRPr="008443A5">
                          <w:rPr>
                            <w:rFonts w:ascii="Cambria" w:hAnsi="Cambria"/>
                            <w:i/>
                            <w:color w:val="EEECE1"/>
                            <w:sz w:val="56"/>
                            <w:szCs w:val="56"/>
                          </w:rPr>
                          <w:t>CEMETERY</w:t>
                        </w:r>
                      </w:smartTag>
                    </w:smartTag>
                  </w:smartTag>
                </w:p>
                <w:p w:rsidR="00405BEC" w:rsidRPr="008443A5" w:rsidRDefault="00405BEC" w:rsidP="00A22FA2">
                  <w:pPr>
                    <w:jc w:val="center"/>
                    <w:rPr>
                      <w:rFonts w:ascii="Cambria" w:hAnsi="Cambria"/>
                      <w:i/>
                      <w:color w:val="EEECE1"/>
                      <w:sz w:val="32"/>
                      <w:szCs w:val="32"/>
                    </w:rPr>
                  </w:pPr>
                </w:p>
                <w:p w:rsidR="00405BEC" w:rsidRPr="008443A5" w:rsidRDefault="00405BEC" w:rsidP="00A22FA2">
                  <w:pPr>
                    <w:jc w:val="center"/>
                    <w:rPr>
                      <w:rFonts w:ascii="Cambria" w:hAnsi="Cambria"/>
                      <w:i/>
                      <w:color w:val="EEECE1"/>
                      <w:sz w:val="32"/>
                      <w:szCs w:val="32"/>
                    </w:rPr>
                  </w:pPr>
                </w:p>
              </w:txbxContent>
            </v:textbox>
            <w10:wrap type="square" anchorx="page" anchory="page"/>
          </v:rect>
        </w:pict>
      </w: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27" type="#_x0000_t75" style="position:absolute;margin-left:9pt;margin-top:81pt;width:333pt;height:205.3pt;z-index:-251660800;visibility:visible" wrapcoords="-58 -94 -58 21600 21658 21600 21658 -94 -58 -94" stroked="t">
            <v:imagedata r:id="rId4" o:title=""/>
          </v:shape>
        </w:pict>
      </w:r>
    </w:p>
    <w:p w:rsidR="00405BEC" w:rsidRDefault="00405BEC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pict>
          <v:shape id="Picture 7" o:spid="_x0000_s1028" type="#_x0000_t75" style="position:absolute;margin-left:405pt;margin-top:2.5pt;width:333pt;height:202.5pt;z-index:-251658752;visibility:visible" stroked="t">
            <v:imagedata r:id="rId5" o:title=""/>
          </v:shape>
        </w:pict>
      </w:r>
    </w:p>
    <w:p w:rsidR="00405BEC" w:rsidRDefault="00405BEC">
      <w:pPr>
        <w:rPr>
          <w:noProof/>
          <w:lang w:eastAsia="en-GB"/>
        </w:rPr>
      </w:pPr>
    </w:p>
    <w:p w:rsidR="00405BEC" w:rsidRDefault="00405BEC">
      <w:pPr>
        <w:rPr>
          <w:noProof/>
          <w:lang w:eastAsia="en-GB"/>
        </w:rPr>
      </w:pPr>
    </w:p>
    <w:p w:rsidR="00405BEC" w:rsidRDefault="00405BEC">
      <w:pPr>
        <w:rPr>
          <w:noProof/>
          <w:lang w:eastAsia="en-GB"/>
        </w:rPr>
      </w:pPr>
    </w:p>
    <w:p w:rsidR="00405BEC" w:rsidRDefault="00405BEC">
      <w:pPr>
        <w:rPr>
          <w:noProof/>
          <w:lang w:eastAsia="en-GB"/>
        </w:rPr>
      </w:pPr>
    </w:p>
    <w:p w:rsidR="00405BEC" w:rsidRDefault="00405BEC">
      <w:r>
        <w:rPr>
          <w:noProof/>
          <w:lang w:eastAsia="en-GB"/>
        </w:rPr>
        <w:pict>
          <v:shape id="Picture 5" o:spid="_x0000_s1029" type="#_x0000_t75" style="position:absolute;margin-left:0;margin-top:114.75pt;width:176pt;height:198pt;z-index:251656704;visibility:visible" stroked="t">
            <v:imagedata r:id="rId6" o:title=""/>
            <w10:wrap type="square"/>
          </v:shape>
        </w:pict>
      </w:r>
      <w:r>
        <w:rPr>
          <w:noProof/>
          <w:lang w:eastAsia="en-GB"/>
        </w:rPr>
        <w:pict>
          <v:shape id="_x0000_s1030" type="#_x0000_t75" style="position:absolute;margin-left:189pt;margin-top:114.75pt;width:169.8pt;height:198pt;z-index:251659776" stroked="t">
            <v:imagedata r:id="rId7" o:title=""/>
            <w10:wrap type="square"/>
          </v:shape>
        </w:pict>
      </w:r>
      <w:r>
        <w:rPr>
          <w:noProof/>
          <w:lang w:eastAsia="en-GB"/>
        </w:rPr>
        <w:pict>
          <v:shape id="_x0000_s1031" type="#_x0000_t75" style="position:absolute;margin-left:369pt;margin-top:114.75pt;width:147.45pt;height:198pt;z-index:251658752" stroked="t">
            <v:imagedata r:id="rId8" o:title=""/>
            <w10:wrap type="square"/>
          </v:shape>
        </w:pict>
      </w:r>
      <w:r>
        <w:rPr>
          <w:noProof/>
          <w:lang w:eastAsia="en-GB"/>
        </w:rPr>
        <w:pict>
          <v:shape id="_x0000_s1032" type="#_x0000_t75" style="position:absolute;margin-left:531pt;margin-top:114.75pt;width:3in;height:201.3pt;z-index:251660800" stroked="t">
            <v:imagedata r:id="rId9" o:title=""/>
            <w10:wrap type="square"/>
          </v:shape>
        </w:pict>
      </w:r>
    </w:p>
    <w:sectPr w:rsidR="00405BEC" w:rsidSect="005E4D72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354E"/>
    <w:rsid w:val="0007796B"/>
    <w:rsid w:val="00091F16"/>
    <w:rsid w:val="000E7428"/>
    <w:rsid w:val="001D580B"/>
    <w:rsid w:val="0020354E"/>
    <w:rsid w:val="003062C7"/>
    <w:rsid w:val="00317597"/>
    <w:rsid w:val="00333818"/>
    <w:rsid w:val="00344343"/>
    <w:rsid w:val="00347B43"/>
    <w:rsid w:val="00405BEC"/>
    <w:rsid w:val="00446B3C"/>
    <w:rsid w:val="00467F6A"/>
    <w:rsid w:val="00481CD5"/>
    <w:rsid w:val="004D6EEF"/>
    <w:rsid w:val="005217AF"/>
    <w:rsid w:val="005E4D72"/>
    <w:rsid w:val="005F56E7"/>
    <w:rsid w:val="00615F06"/>
    <w:rsid w:val="0063793E"/>
    <w:rsid w:val="00677462"/>
    <w:rsid w:val="007122D3"/>
    <w:rsid w:val="00717C57"/>
    <w:rsid w:val="0074555C"/>
    <w:rsid w:val="00777E67"/>
    <w:rsid w:val="007E3E83"/>
    <w:rsid w:val="008443A5"/>
    <w:rsid w:val="008B2897"/>
    <w:rsid w:val="00922B60"/>
    <w:rsid w:val="00952DF7"/>
    <w:rsid w:val="00977BBF"/>
    <w:rsid w:val="00A024E6"/>
    <w:rsid w:val="00A1496B"/>
    <w:rsid w:val="00A22FA2"/>
    <w:rsid w:val="00A26095"/>
    <w:rsid w:val="00A578C7"/>
    <w:rsid w:val="00AD6270"/>
    <w:rsid w:val="00B65E00"/>
    <w:rsid w:val="00B75640"/>
    <w:rsid w:val="00B86BA3"/>
    <w:rsid w:val="00C07FB8"/>
    <w:rsid w:val="00C20A6E"/>
    <w:rsid w:val="00C46987"/>
    <w:rsid w:val="00C778B8"/>
    <w:rsid w:val="00C92D10"/>
    <w:rsid w:val="00D063B8"/>
    <w:rsid w:val="00D87B2E"/>
    <w:rsid w:val="00DA2A9C"/>
    <w:rsid w:val="00E506D4"/>
    <w:rsid w:val="00E51FE3"/>
    <w:rsid w:val="00FB21C3"/>
    <w:rsid w:val="00FE2BF9"/>
    <w:rsid w:val="00FE7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54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20354E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20354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E4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E4D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1</Pages>
  <Words>2</Words>
  <Characters>12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Hansford</dc:creator>
  <cp:keywords/>
  <dc:description/>
  <cp:lastModifiedBy>DCC</cp:lastModifiedBy>
  <cp:revision>6</cp:revision>
  <cp:lastPrinted>2014-11-20T12:53:00Z</cp:lastPrinted>
  <dcterms:created xsi:type="dcterms:W3CDTF">2015-02-06T14:26:00Z</dcterms:created>
  <dcterms:modified xsi:type="dcterms:W3CDTF">2015-02-06T14:41:00Z</dcterms:modified>
</cp:coreProperties>
</file>